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8288" w14:textId="06FCE78E" w:rsidR="002814ED" w:rsidRPr="00076F63" w:rsidRDefault="002814ED" w:rsidP="002814ED">
      <w:pPr>
        <w:spacing w:line="520" w:lineRule="exact"/>
        <w:jc w:val="center"/>
        <w:rPr>
          <w:rFonts w:ascii="標楷體" w:hAnsi="標楷體"/>
          <w:spacing w:val="20"/>
          <w:sz w:val="32"/>
          <w:szCs w:val="32"/>
          <w:u w:val="single"/>
          <w:lang w:eastAsia="zh-HK"/>
        </w:rPr>
      </w:pPr>
      <w:r w:rsidRPr="00076F63">
        <w:rPr>
          <w:rFonts w:ascii="標楷體" w:hAnsi="標楷體" w:hint="eastAsia"/>
          <w:spacing w:val="20"/>
          <w:sz w:val="32"/>
          <w:szCs w:val="32"/>
          <w:u w:val="single"/>
        </w:rPr>
        <w:t>淡江大學</w:t>
      </w:r>
      <w:r w:rsidRPr="00076F63">
        <w:rPr>
          <w:rFonts w:ascii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2A097CD1" w14:textId="77777777" w:rsidR="002814ED" w:rsidRDefault="002814ED" w:rsidP="002814ED">
      <w:pPr>
        <w:tabs>
          <w:tab w:val="left" w:pos="8505"/>
        </w:tabs>
        <w:snapToGrid w:val="0"/>
        <w:spacing w:afterLines="50" w:after="204"/>
        <w:jc w:val="center"/>
        <w:rPr>
          <w:rFonts w:ascii="標楷體"/>
          <w:spacing w:val="-6"/>
          <w:sz w:val="32"/>
        </w:rPr>
      </w:pPr>
      <w:r w:rsidRPr="003E25E0">
        <w:rPr>
          <w:rFonts w:ascii="標楷體" w:hint="eastAsia"/>
          <w:spacing w:val="-6"/>
          <w:sz w:val="32"/>
        </w:rPr>
        <w:t>國內交通費/出差旅費</w:t>
      </w:r>
      <w:r w:rsidRPr="003E25E0">
        <w:rPr>
          <w:rFonts w:ascii="標楷體" w:hint="eastAsia"/>
          <w:spacing w:val="-6"/>
          <w:sz w:val="32"/>
          <w:lang w:eastAsia="zh-HK"/>
        </w:rPr>
        <w:t>申</w:t>
      </w:r>
      <w:r w:rsidRPr="003E25E0">
        <w:rPr>
          <w:rFonts w:ascii="標楷體" w:hint="eastAsia"/>
          <w:spacing w:val="-6"/>
          <w:sz w:val="32"/>
        </w:rPr>
        <w:t>報單</w:t>
      </w:r>
    </w:p>
    <w:p w14:paraId="09AF987F" w14:textId="78088162" w:rsidR="004F7B76" w:rsidRPr="004F7B76" w:rsidRDefault="004F7B76" w:rsidP="004F7B76">
      <w:pPr>
        <w:tabs>
          <w:tab w:val="left" w:pos="8505"/>
        </w:tabs>
        <w:snapToGrid w:val="0"/>
        <w:spacing w:line="360" w:lineRule="exact"/>
        <w:jc w:val="right"/>
        <w:rPr>
          <w:rFonts w:ascii="標楷體"/>
          <w:color w:val="FF0000"/>
          <w:spacing w:val="-6"/>
        </w:rPr>
      </w:pPr>
      <w:r>
        <w:rPr>
          <w:rFonts w:ascii="標楷體" w:hint="eastAsia"/>
          <w:spacing w:val="-6"/>
        </w:rPr>
        <w:t>114年8月1日起適用</w:t>
      </w:r>
    </w:p>
    <w:tbl>
      <w:tblPr>
        <w:tblW w:w="10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417"/>
        <w:gridCol w:w="423"/>
        <w:gridCol w:w="1572"/>
        <w:gridCol w:w="742"/>
        <w:gridCol w:w="818"/>
        <w:gridCol w:w="174"/>
        <w:gridCol w:w="993"/>
        <w:gridCol w:w="966"/>
        <w:gridCol w:w="10"/>
        <w:gridCol w:w="866"/>
        <w:gridCol w:w="455"/>
        <w:gridCol w:w="396"/>
        <w:gridCol w:w="1134"/>
        <w:gridCol w:w="850"/>
      </w:tblGrid>
      <w:tr w:rsidR="002814ED" w14:paraId="597E125E" w14:textId="77777777" w:rsidTr="00CD71BB">
        <w:trPr>
          <w:cantSplit/>
          <w:trHeight w:val="624"/>
        </w:trPr>
        <w:tc>
          <w:tcPr>
            <w:tcW w:w="835" w:type="dxa"/>
            <w:gridSpan w:val="2"/>
            <w:vAlign w:val="center"/>
          </w:tcPr>
          <w:p w14:paraId="4906167F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單 </w:t>
            </w:r>
            <w:r>
              <w:rPr>
                <w:rFonts w:ascii="標楷體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位</w:t>
            </w:r>
          </w:p>
        </w:tc>
        <w:tc>
          <w:tcPr>
            <w:tcW w:w="2737" w:type="dxa"/>
            <w:gridSpan w:val="3"/>
            <w:vAlign w:val="center"/>
          </w:tcPr>
          <w:p w14:paraId="0999E54D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FE624F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職</w:t>
            </w:r>
            <w:r>
              <w:rPr>
                <w:rFonts w:ascii="標楷體" w:hint="eastAsia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標楷體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別</w:t>
            </w:r>
          </w:p>
        </w:tc>
        <w:tc>
          <w:tcPr>
            <w:tcW w:w="1959" w:type="dxa"/>
            <w:gridSpan w:val="2"/>
            <w:vAlign w:val="center"/>
          </w:tcPr>
          <w:p w14:paraId="0D0E5867" w14:textId="77777777" w:rsidR="002814ED" w:rsidRPr="005265BC" w:rsidRDefault="002814ED" w:rsidP="00CD71BB">
            <w:pPr>
              <w:snapToGrid w:val="0"/>
              <w:ind w:firstLineChars="50" w:firstLine="124"/>
              <w:rPr>
                <w:rFonts w:ascii="標楷體" w:hAnsi="標楷體"/>
                <w:spacing w:val="-6"/>
                <w:sz w:val="24"/>
                <w:szCs w:val="24"/>
              </w:rPr>
            </w:pPr>
            <w:r w:rsidRPr="003E25E0">
              <w:rPr>
                <w:rFonts w:ascii="標楷體" w:hAnsi="標楷體" w:hint="eastAsia"/>
                <w:spacing w:val="-6"/>
                <w:sz w:val="28"/>
                <w:szCs w:val="28"/>
              </w:rPr>
              <w:t>□</w:t>
            </w:r>
            <w:r>
              <w:rPr>
                <w:rFonts w:ascii="標楷體" w:hAnsi="標楷體" w:hint="eastAsia"/>
                <w:spacing w:val="-6"/>
                <w:sz w:val="28"/>
                <w:szCs w:val="28"/>
              </w:rPr>
              <w:t xml:space="preserve"> </w:t>
            </w:r>
            <w:r w:rsidRPr="005265BC">
              <w:rPr>
                <w:rFonts w:ascii="標楷體" w:hAnsi="標楷體" w:hint="eastAsia"/>
                <w:spacing w:val="-6"/>
                <w:sz w:val="24"/>
                <w:szCs w:val="24"/>
              </w:rPr>
              <w:t>教職員工生</w:t>
            </w:r>
          </w:p>
          <w:p w14:paraId="7A6229E0" w14:textId="77777777" w:rsidR="002814ED" w:rsidRDefault="002814ED" w:rsidP="00CD71BB">
            <w:pPr>
              <w:snapToGrid w:val="0"/>
              <w:ind w:firstLineChars="50" w:firstLine="124"/>
              <w:rPr>
                <w:rFonts w:ascii="標楷體"/>
                <w:spacing w:val="-6"/>
              </w:rPr>
            </w:pPr>
            <w:r w:rsidRPr="003E25E0">
              <w:rPr>
                <w:rFonts w:ascii="標楷體" w:hAnsi="標楷體" w:hint="eastAsia"/>
                <w:spacing w:val="-6"/>
                <w:sz w:val="28"/>
                <w:szCs w:val="28"/>
              </w:rPr>
              <w:t>□</w:t>
            </w:r>
            <w:r>
              <w:rPr>
                <w:rFonts w:ascii="標楷體" w:hAnsi="標楷體" w:hint="eastAsia"/>
                <w:spacing w:val="-6"/>
                <w:sz w:val="28"/>
                <w:szCs w:val="28"/>
              </w:rPr>
              <w:t xml:space="preserve"> </w:t>
            </w:r>
            <w:r w:rsidRPr="00C9027E">
              <w:rPr>
                <w:rFonts w:ascii="標楷體" w:hint="eastAsia"/>
                <w:spacing w:val="-6"/>
                <w:sz w:val="24"/>
                <w:szCs w:val="24"/>
              </w:rPr>
              <w:t>校外人士</w:t>
            </w:r>
          </w:p>
        </w:tc>
        <w:tc>
          <w:tcPr>
            <w:tcW w:w="1331" w:type="dxa"/>
            <w:gridSpan w:val="3"/>
            <w:vAlign w:val="center"/>
          </w:tcPr>
          <w:p w14:paraId="22ED7B00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姓  名</w:t>
            </w:r>
          </w:p>
        </w:tc>
        <w:tc>
          <w:tcPr>
            <w:tcW w:w="2380" w:type="dxa"/>
            <w:gridSpan w:val="3"/>
            <w:vAlign w:val="center"/>
          </w:tcPr>
          <w:p w14:paraId="0B9475F6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</w:tr>
      <w:tr w:rsidR="002814ED" w14:paraId="7FB2863C" w14:textId="77777777" w:rsidTr="00CD71BB">
        <w:trPr>
          <w:cantSplit/>
          <w:trHeight w:val="510"/>
        </w:trPr>
        <w:tc>
          <w:tcPr>
            <w:tcW w:w="835" w:type="dxa"/>
            <w:gridSpan w:val="2"/>
            <w:vAlign w:val="center"/>
          </w:tcPr>
          <w:p w14:paraId="54937C3C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事 </w:t>
            </w:r>
            <w:r>
              <w:rPr>
                <w:rFonts w:ascii="標楷體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由</w:t>
            </w:r>
          </w:p>
        </w:tc>
        <w:tc>
          <w:tcPr>
            <w:tcW w:w="9399" w:type="dxa"/>
            <w:gridSpan w:val="13"/>
            <w:vAlign w:val="center"/>
          </w:tcPr>
          <w:p w14:paraId="3911ECB4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0278FD5F" w14:textId="77777777" w:rsidTr="00CD71BB">
        <w:trPr>
          <w:cantSplit/>
          <w:trHeight w:val="340"/>
        </w:trPr>
        <w:tc>
          <w:tcPr>
            <w:tcW w:w="418" w:type="dxa"/>
            <w:vMerge w:val="restart"/>
            <w:vAlign w:val="center"/>
          </w:tcPr>
          <w:p w14:paraId="7ED4AB9F" w14:textId="77777777" w:rsidR="002814ED" w:rsidRPr="00EE46AF" w:rsidRDefault="002814ED" w:rsidP="00CD71BB">
            <w:pPr>
              <w:snapToGrid w:val="0"/>
              <w:spacing w:before="120" w:line="480" w:lineRule="auto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申</w:t>
            </w:r>
          </w:p>
          <w:p w14:paraId="3FC8EE78" w14:textId="77777777" w:rsidR="002814ED" w:rsidRPr="00EE46AF" w:rsidRDefault="002814ED" w:rsidP="00CD71BB">
            <w:pPr>
              <w:snapToGrid w:val="0"/>
              <w:spacing w:line="480" w:lineRule="auto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報</w:t>
            </w:r>
          </w:p>
          <w:p w14:paraId="1A71473D" w14:textId="77777777" w:rsidR="002814ED" w:rsidRPr="00EE46AF" w:rsidRDefault="002814ED" w:rsidP="00CD71BB">
            <w:pPr>
              <w:snapToGrid w:val="0"/>
              <w:spacing w:line="480" w:lineRule="auto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明</w:t>
            </w:r>
          </w:p>
          <w:p w14:paraId="06C6BA3E" w14:textId="77777777" w:rsidR="002814ED" w:rsidRDefault="002814ED" w:rsidP="00CD71BB">
            <w:pPr>
              <w:snapToGrid w:val="0"/>
              <w:spacing w:line="480" w:lineRule="auto"/>
              <w:jc w:val="center"/>
              <w:rPr>
                <w:rFonts w:ascii="標楷體"/>
                <w:spacing w:val="-6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細</w:t>
            </w:r>
          </w:p>
        </w:tc>
        <w:tc>
          <w:tcPr>
            <w:tcW w:w="840" w:type="dxa"/>
            <w:gridSpan w:val="2"/>
            <w:vAlign w:val="center"/>
          </w:tcPr>
          <w:p w14:paraId="10E39027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日  期</w:t>
            </w:r>
          </w:p>
        </w:tc>
        <w:tc>
          <w:tcPr>
            <w:tcW w:w="1572" w:type="dxa"/>
            <w:vMerge w:val="restart"/>
            <w:vAlign w:val="center"/>
          </w:tcPr>
          <w:p w14:paraId="051DE16B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起  </w:t>
            </w:r>
            <w:proofErr w:type="gramStart"/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訖</w:t>
            </w:r>
            <w:proofErr w:type="gramEnd"/>
          </w:p>
          <w:p w14:paraId="665D70A7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地  點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29B7AC02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工 作 </w:t>
            </w:r>
            <w:r>
              <w:rPr>
                <w:rFonts w:ascii="標楷體" w:hint="eastAsia"/>
                <w:spacing w:val="-6"/>
                <w:sz w:val="22"/>
                <w:szCs w:val="22"/>
                <w:lang w:eastAsia="zh-HK"/>
              </w:rPr>
              <w:t>記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要</w:t>
            </w:r>
          </w:p>
        </w:tc>
        <w:tc>
          <w:tcPr>
            <w:tcW w:w="2143" w:type="dxa"/>
            <w:gridSpan w:val="4"/>
            <w:vAlign w:val="center"/>
          </w:tcPr>
          <w:p w14:paraId="064E8D71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交通費</w:t>
            </w:r>
          </w:p>
        </w:tc>
        <w:tc>
          <w:tcPr>
            <w:tcW w:w="866" w:type="dxa"/>
            <w:vMerge w:val="restart"/>
            <w:vAlign w:val="center"/>
          </w:tcPr>
          <w:p w14:paraId="0E94CAD2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住宿費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7D35988D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雜 費</w:t>
            </w:r>
          </w:p>
        </w:tc>
        <w:tc>
          <w:tcPr>
            <w:tcW w:w="1134" w:type="dxa"/>
            <w:vMerge w:val="restart"/>
            <w:vAlign w:val="center"/>
          </w:tcPr>
          <w:p w14:paraId="0C2A5741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小</w:t>
            </w:r>
            <w:r>
              <w:rPr>
                <w:rFonts w:ascii="標楷體" w:hint="eastAsia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計</w:t>
            </w:r>
          </w:p>
        </w:tc>
        <w:tc>
          <w:tcPr>
            <w:tcW w:w="850" w:type="dxa"/>
            <w:vMerge w:val="restart"/>
            <w:vAlign w:val="center"/>
          </w:tcPr>
          <w:p w14:paraId="4F62202B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備</w:t>
            </w:r>
            <w:r>
              <w:rPr>
                <w:rFonts w:ascii="標楷體" w:hint="eastAsia"/>
                <w:spacing w:val="-6"/>
                <w:sz w:val="22"/>
                <w:szCs w:val="22"/>
              </w:rPr>
              <w:t xml:space="preserve"> </w:t>
            </w:r>
            <w:proofErr w:type="gramStart"/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註</w:t>
            </w:r>
            <w:proofErr w:type="gramEnd"/>
          </w:p>
        </w:tc>
      </w:tr>
      <w:tr w:rsidR="002814ED" w14:paraId="65B20C81" w14:textId="77777777" w:rsidTr="00CD71BB">
        <w:trPr>
          <w:cantSplit/>
          <w:trHeight w:val="340"/>
        </w:trPr>
        <w:tc>
          <w:tcPr>
            <w:tcW w:w="418" w:type="dxa"/>
            <w:vMerge/>
          </w:tcPr>
          <w:p w14:paraId="769CE0A1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7B626664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月</w:t>
            </w:r>
          </w:p>
        </w:tc>
        <w:tc>
          <w:tcPr>
            <w:tcW w:w="423" w:type="dxa"/>
            <w:vAlign w:val="center"/>
          </w:tcPr>
          <w:p w14:paraId="08FEFC73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日</w:t>
            </w:r>
          </w:p>
        </w:tc>
        <w:tc>
          <w:tcPr>
            <w:tcW w:w="1572" w:type="dxa"/>
            <w:vMerge/>
          </w:tcPr>
          <w:p w14:paraId="39276D78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Merge/>
          </w:tcPr>
          <w:p w14:paraId="389F5615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53B63407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車</w:t>
            </w:r>
            <w:r>
              <w:rPr>
                <w:rFonts w:ascii="標楷體" w:hint="eastAsia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別</w:t>
            </w:r>
          </w:p>
        </w:tc>
        <w:tc>
          <w:tcPr>
            <w:tcW w:w="976" w:type="dxa"/>
            <w:gridSpan w:val="2"/>
            <w:vAlign w:val="center"/>
          </w:tcPr>
          <w:p w14:paraId="0FF6C690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金</w:t>
            </w:r>
            <w:r>
              <w:rPr>
                <w:rFonts w:ascii="標楷體" w:hint="eastAsia"/>
                <w:spacing w:val="-6"/>
                <w:sz w:val="22"/>
                <w:szCs w:val="22"/>
              </w:rPr>
              <w:t xml:space="preserve">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額</w:t>
            </w:r>
          </w:p>
        </w:tc>
        <w:tc>
          <w:tcPr>
            <w:tcW w:w="866" w:type="dxa"/>
            <w:vMerge/>
          </w:tcPr>
          <w:p w14:paraId="092C49DF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Merge/>
          </w:tcPr>
          <w:p w14:paraId="031AB566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Merge/>
          </w:tcPr>
          <w:p w14:paraId="32ADC52D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Merge/>
          </w:tcPr>
          <w:p w14:paraId="4F720EE3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</w:tr>
      <w:tr w:rsidR="002814ED" w14:paraId="2235059C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7A969C3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7EF48ECC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0717229F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1D97E0A4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691B3DD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EAE1FA4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900C82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2E0C018C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DA42F4E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3EB775D7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1F307CEB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33DB95E5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6724FB06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10BF0EB7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0CA44DC9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1648E08E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4DB5479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D4451DD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105760E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798EF124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BC5EE3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73514CE2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10FF7942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54C3E81E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0A123F85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791B962C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325D136A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37BEA60C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7F4DA5A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76966D0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219A3BA4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34EEC2A5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6ADF308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1A515180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3CB05BF0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7E23DEE2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7AACB03F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4DF24990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62FCE9B5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1B9EC123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642346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0A9F9D1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3E1820C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4D46C5E6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F22EF18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6A3B487A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7F586B93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788E54CC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412A874D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179570EA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5B196F9D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79DBB31F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C73AB56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7C8104D7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CA39D05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2BCBBED4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264A827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2A93B18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7F0EDF02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2E4643EE" w14:textId="77777777" w:rsidTr="00CD71BB">
        <w:trPr>
          <w:cantSplit/>
          <w:trHeight w:val="567"/>
        </w:trPr>
        <w:tc>
          <w:tcPr>
            <w:tcW w:w="418" w:type="dxa"/>
            <w:vMerge/>
          </w:tcPr>
          <w:p w14:paraId="075806B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417" w:type="dxa"/>
            <w:vAlign w:val="center"/>
          </w:tcPr>
          <w:p w14:paraId="5706E7B5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423" w:type="dxa"/>
            <w:vAlign w:val="center"/>
          </w:tcPr>
          <w:p w14:paraId="3EF3F84D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72" w:type="dxa"/>
            <w:vAlign w:val="center"/>
          </w:tcPr>
          <w:p w14:paraId="30896AE1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2D60977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835D7E6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4A858D7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66" w:type="dxa"/>
            <w:vAlign w:val="center"/>
          </w:tcPr>
          <w:p w14:paraId="1964F21F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A943B6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1134" w:type="dxa"/>
            <w:vAlign w:val="center"/>
          </w:tcPr>
          <w:p w14:paraId="08977CA8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50" w:type="dxa"/>
            <w:vAlign w:val="center"/>
          </w:tcPr>
          <w:p w14:paraId="3695DCD9" w14:textId="77777777" w:rsidR="002814ED" w:rsidRDefault="002814ED" w:rsidP="00CD71BB">
            <w:pPr>
              <w:snapToGrid w:val="0"/>
              <w:jc w:val="both"/>
              <w:rPr>
                <w:rFonts w:ascii="標楷體"/>
                <w:spacing w:val="-6"/>
              </w:rPr>
            </w:pPr>
          </w:p>
        </w:tc>
      </w:tr>
      <w:tr w:rsidR="002814ED" w14:paraId="26B6C1E9" w14:textId="77777777" w:rsidTr="00CD71BB">
        <w:trPr>
          <w:cantSplit/>
          <w:trHeight w:val="554"/>
        </w:trPr>
        <w:tc>
          <w:tcPr>
            <w:tcW w:w="418" w:type="dxa"/>
            <w:vMerge/>
          </w:tcPr>
          <w:p w14:paraId="58A8C5CB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DB8EFC2" w14:textId="77777777" w:rsidR="002814ED" w:rsidRPr="00EE46AF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合計</w:t>
            </w:r>
          </w:p>
        </w:tc>
        <w:tc>
          <w:tcPr>
            <w:tcW w:w="8976" w:type="dxa"/>
            <w:gridSpan w:val="12"/>
            <w:vAlign w:val="center"/>
          </w:tcPr>
          <w:p w14:paraId="1AD2DEB7" w14:textId="660DCE50" w:rsidR="002814ED" w:rsidRPr="00EE46AF" w:rsidRDefault="002814ED" w:rsidP="00CD71BB">
            <w:pPr>
              <w:snapToGrid w:val="0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 共      </w:t>
            </w:r>
            <w:r w:rsidRPr="00EE46AF">
              <w:rPr>
                <w:rFonts w:ascii="標楷體"/>
                <w:spacing w:val="-6"/>
                <w:sz w:val="22"/>
                <w:szCs w:val="22"/>
              </w:rPr>
              <w:t xml:space="preserve">  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 天(時) </w:t>
            </w:r>
            <w:r w:rsidRPr="00EE46AF">
              <w:rPr>
                <w:rFonts w:ascii="標楷體"/>
                <w:spacing w:val="-6"/>
                <w:sz w:val="22"/>
                <w:szCs w:val="22"/>
              </w:rPr>
              <w:t xml:space="preserve"> 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  金額NT$   </w:t>
            </w:r>
            <w:r w:rsidRPr="00EE46AF">
              <w:rPr>
                <w:rFonts w:ascii="標楷體"/>
                <w:spacing w:val="-6"/>
                <w:sz w:val="22"/>
                <w:szCs w:val="22"/>
              </w:rPr>
              <w:t xml:space="preserve">     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 </w:t>
            </w:r>
            <w:r w:rsidRPr="00EE46AF">
              <w:rPr>
                <w:rFonts w:ascii="標楷體"/>
                <w:spacing w:val="-6"/>
                <w:sz w:val="22"/>
                <w:szCs w:val="22"/>
              </w:rPr>
              <w:t xml:space="preserve">             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 xml:space="preserve">               </w:t>
            </w:r>
          </w:p>
        </w:tc>
      </w:tr>
      <w:tr w:rsidR="002814ED" w14:paraId="69E507DF" w14:textId="77777777" w:rsidTr="00CD71BB">
        <w:trPr>
          <w:cantSplit/>
          <w:trHeight w:val="1116"/>
        </w:trPr>
        <w:tc>
          <w:tcPr>
            <w:tcW w:w="1258" w:type="dxa"/>
            <w:gridSpan w:val="3"/>
            <w:vAlign w:val="center"/>
          </w:tcPr>
          <w:p w14:paraId="4C39E0A9" w14:textId="77777777" w:rsidR="002814ED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出差人員/</w:t>
            </w:r>
          </w:p>
          <w:p w14:paraId="636C8524" w14:textId="77777777" w:rsidR="002814ED" w:rsidRPr="00C9027E" w:rsidRDefault="002814ED" w:rsidP="00CD71BB">
            <w:pPr>
              <w:snapToGrid w:val="0"/>
              <w:jc w:val="center"/>
              <w:rPr>
                <w:rFonts w:ascii="標楷體"/>
                <w:spacing w:val="-6"/>
                <w:sz w:val="22"/>
                <w:szCs w:val="22"/>
              </w:rPr>
            </w:pPr>
            <w:r w:rsidRPr="00C9027E">
              <w:rPr>
                <w:rFonts w:ascii="標楷體" w:hint="eastAsia"/>
                <w:spacing w:val="-6"/>
                <w:sz w:val="22"/>
                <w:szCs w:val="22"/>
              </w:rPr>
              <w:t>校外人士</w:t>
            </w:r>
          </w:p>
          <w:p w14:paraId="553C966F" w14:textId="0B71C86E" w:rsidR="002814ED" w:rsidRPr="00533860" w:rsidRDefault="002814ED" w:rsidP="00CD71BB">
            <w:pPr>
              <w:snapToGrid w:val="0"/>
              <w:jc w:val="center"/>
              <w:rPr>
                <w:rFonts w:ascii="標楷體"/>
                <w:spacing w:val="-6"/>
              </w:rPr>
            </w:pP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(</w:t>
            </w:r>
            <w:r w:rsidR="00E41636" w:rsidRPr="007B0D39">
              <w:rPr>
                <w:rFonts w:ascii="標楷體" w:hint="eastAsia"/>
                <w:b/>
                <w:bCs/>
                <w:spacing w:val="-6"/>
                <w:sz w:val="22"/>
                <w:szCs w:val="22"/>
                <w:u w:val="single"/>
              </w:rPr>
              <w:t>簽章</w:t>
            </w:r>
            <w:r w:rsidRPr="00EE46AF">
              <w:rPr>
                <w:rFonts w:ascii="標楷體" w:hint="eastAsia"/>
                <w:spacing w:val="-6"/>
                <w:sz w:val="22"/>
                <w:szCs w:val="22"/>
              </w:rPr>
              <w:t>)</w:t>
            </w:r>
          </w:p>
        </w:tc>
        <w:tc>
          <w:tcPr>
            <w:tcW w:w="8976" w:type="dxa"/>
            <w:gridSpan w:val="12"/>
            <w:vAlign w:val="center"/>
          </w:tcPr>
          <w:p w14:paraId="106410CB" w14:textId="77777777" w:rsidR="002814ED" w:rsidRPr="00533860" w:rsidRDefault="002814ED" w:rsidP="00CD71BB">
            <w:pPr>
              <w:snapToGrid w:val="0"/>
              <w:jc w:val="center"/>
              <w:rPr>
                <w:rFonts w:ascii="標楷體"/>
                <w:dstrike/>
                <w:spacing w:val="-6"/>
                <w:shd w:val="pct15" w:color="auto" w:fill="FFFFFF"/>
              </w:rPr>
            </w:pPr>
          </w:p>
        </w:tc>
      </w:tr>
    </w:tbl>
    <w:p w14:paraId="126BE4D5" w14:textId="77777777" w:rsidR="002814ED" w:rsidRDefault="002814ED" w:rsidP="002814ED">
      <w:pPr>
        <w:autoSpaceDE w:val="0"/>
        <w:autoSpaceDN w:val="0"/>
        <w:adjustRightInd w:val="0"/>
        <w:spacing w:line="240" w:lineRule="exact"/>
        <w:ind w:right="312" w:hanging="28"/>
        <w:rPr>
          <w:rFonts w:ascii="標楷體"/>
          <w:kern w:val="0"/>
          <w:sz w:val="21"/>
          <w:szCs w:val="21"/>
        </w:rPr>
      </w:pPr>
      <w:proofErr w:type="gramStart"/>
      <w:r w:rsidRPr="0074316E">
        <w:rPr>
          <w:rFonts w:ascii="標楷體" w:hint="eastAsia"/>
          <w:kern w:val="0"/>
          <w:sz w:val="21"/>
          <w:szCs w:val="21"/>
        </w:rPr>
        <w:t>註</w:t>
      </w:r>
      <w:proofErr w:type="gramEnd"/>
      <w:r w:rsidRPr="0074316E">
        <w:rPr>
          <w:rFonts w:ascii="標楷體" w:hint="eastAsia"/>
          <w:kern w:val="0"/>
          <w:sz w:val="21"/>
          <w:szCs w:val="21"/>
        </w:rPr>
        <w:t>：</w:t>
      </w:r>
    </w:p>
    <w:p w14:paraId="5B1A9BF8" w14:textId="3930F741" w:rsidR="002814ED" w:rsidRPr="00010700" w:rsidRDefault="00C66498" w:rsidP="002814ED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40" w:lineRule="exact"/>
        <w:ind w:leftChars="0" w:right="312"/>
        <w:rPr>
          <w:rFonts w:ascii="標楷體"/>
          <w:b/>
          <w:bCs/>
          <w:spacing w:val="-6"/>
          <w:sz w:val="21"/>
          <w:szCs w:val="21"/>
          <w:u w:val="single"/>
        </w:rPr>
      </w:pPr>
      <w:r w:rsidRPr="00010700">
        <w:rPr>
          <w:rFonts w:ascii="標楷體" w:hint="eastAsia"/>
          <w:b/>
          <w:bCs/>
          <w:spacing w:val="-6"/>
          <w:sz w:val="21"/>
          <w:szCs w:val="21"/>
          <w:u w:val="single"/>
        </w:rPr>
        <w:t>各項</w:t>
      </w:r>
      <w:r w:rsidR="002814ED" w:rsidRPr="00010700">
        <w:rPr>
          <w:rFonts w:ascii="標楷體" w:hint="eastAsia"/>
          <w:b/>
          <w:bCs/>
          <w:spacing w:val="-6"/>
          <w:sz w:val="21"/>
          <w:szCs w:val="21"/>
          <w:u w:val="single"/>
        </w:rPr>
        <w:t>費</w:t>
      </w:r>
      <w:r w:rsidRPr="00010700">
        <w:rPr>
          <w:rFonts w:ascii="標楷體" w:hint="eastAsia"/>
          <w:b/>
          <w:bCs/>
          <w:spacing w:val="-6"/>
          <w:sz w:val="21"/>
          <w:szCs w:val="21"/>
          <w:u w:val="single"/>
        </w:rPr>
        <w:t>用請依</w:t>
      </w:r>
      <w:r w:rsidRPr="00010700">
        <w:rPr>
          <w:rFonts w:ascii="標楷體" w:hAnsi="標楷體" w:hint="eastAsia"/>
          <w:b/>
          <w:bCs/>
          <w:spacing w:val="-6"/>
          <w:sz w:val="21"/>
          <w:szCs w:val="21"/>
          <w:u w:val="single"/>
        </w:rPr>
        <w:t>「</w:t>
      </w:r>
      <w:r w:rsidRPr="00010700">
        <w:rPr>
          <w:rFonts w:ascii="標楷體" w:hint="eastAsia"/>
          <w:b/>
          <w:bCs/>
          <w:spacing w:val="-6"/>
          <w:sz w:val="21"/>
          <w:szCs w:val="21"/>
          <w:u w:val="single"/>
        </w:rPr>
        <w:t>淡江大學教職員工生報支出差旅費規則</w:t>
      </w:r>
      <w:r w:rsidRPr="00010700">
        <w:rPr>
          <w:rFonts w:ascii="標楷體" w:hAnsi="標楷體" w:hint="eastAsia"/>
          <w:b/>
          <w:bCs/>
          <w:spacing w:val="-6"/>
          <w:sz w:val="21"/>
          <w:szCs w:val="21"/>
          <w:u w:val="single"/>
        </w:rPr>
        <w:t>」</w:t>
      </w:r>
      <w:r w:rsidRPr="00010700">
        <w:rPr>
          <w:rFonts w:ascii="標楷體" w:hint="eastAsia"/>
          <w:b/>
          <w:bCs/>
          <w:spacing w:val="-6"/>
          <w:sz w:val="21"/>
          <w:szCs w:val="21"/>
          <w:u w:val="single"/>
        </w:rPr>
        <w:t>辦理。</w:t>
      </w:r>
    </w:p>
    <w:p w14:paraId="627F2C69" w14:textId="25E3411E" w:rsidR="002814ED" w:rsidRPr="00010700" w:rsidRDefault="00760340" w:rsidP="001C0042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40" w:lineRule="exact"/>
        <w:ind w:leftChars="0" w:right="44"/>
        <w:rPr>
          <w:rFonts w:ascii="標楷體"/>
          <w:spacing w:val="-6"/>
          <w:sz w:val="21"/>
          <w:szCs w:val="21"/>
        </w:rPr>
      </w:pPr>
      <w:proofErr w:type="gramStart"/>
      <w:r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交通費</w:t>
      </w:r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如因</w:t>
      </w:r>
      <w:proofErr w:type="gramEnd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業務需要必須乘坐計程車，應</w:t>
      </w:r>
      <w:proofErr w:type="gramStart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檢附經主管</w:t>
      </w:r>
      <w:proofErr w:type="gramEnd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核准之「搭乘計程車申請暨核准單」，本</w:t>
      </w:r>
      <w:proofErr w:type="gramStart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撙</w:t>
      </w:r>
      <w:proofErr w:type="gramEnd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節原則</w:t>
      </w:r>
      <w:proofErr w:type="gramStart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覈</w:t>
      </w:r>
      <w:proofErr w:type="gramEnd"/>
      <w:r w:rsidR="002814ED" w:rsidRPr="00010700">
        <w:rPr>
          <w:rFonts w:ascii="標楷體" w:hint="eastAsia"/>
          <w:b/>
          <w:bCs/>
          <w:kern w:val="0"/>
          <w:sz w:val="21"/>
          <w:szCs w:val="21"/>
          <w:u w:val="single"/>
        </w:rPr>
        <w:t>實報支。</w:t>
      </w:r>
    </w:p>
    <w:p w14:paraId="44309CFD" w14:textId="54DAA1D4" w:rsidR="002814ED" w:rsidRPr="00010700" w:rsidRDefault="002814ED" w:rsidP="002814ED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240" w:lineRule="exact"/>
        <w:ind w:leftChars="0" w:right="312"/>
        <w:rPr>
          <w:rFonts w:ascii="標楷體"/>
          <w:spacing w:val="-6"/>
          <w:sz w:val="21"/>
          <w:szCs w:val="21"/>
        </w:rPr>
      </w:pPr>
      <w:r w:rsidRPr="00010700">
        <w:rPr>
          <w:rFonts w:ascii="標楷體" w:hint="eastAsia"/>
          <w:spacing w:val="-6"/>
          <w:sz w:val="21"/>
          <w:szCs w:val="21"/>
        </w:rPr>
        <w:t>校外人士交通費請核實報支(或檢附票價查詢資料)。</w:t>
      </w:r>
    </w:p>
    <w:p w14:paraId="10D053A3" w14:textId="0BDB9895" w:rsidR="002814ED" w:rsidRPr="00010700" w:rsidRDefault="002814ED" w:rsidP="002814ED">
      <w:pPr>
        <w:autoSpaceDE w:val="0"/>
        <w:autoSpaceDN w:val="0"/>
        <w:adjustRightInd w:val="0"/>
        <w:spacing w:beforeLines="50" w:before="204" w:afterLines="25" w:after="102" w:line="280" w:lineRule="exact"/>
        <w:ind w:right="312" w:hanging="28"/>
        <w:jc w:val="center"/>
        <w:rPr>
          <w:rFonts w:ascii="標楷體"/>
          <w:kern w:val="0"/>
          <w:sz w:val="24"/>
          <w:szCs w:val="24"/>
        </w:rPr>
      </w:pPr>
      <w:r w:rsidRPr="00010700">
        <w:rPr>
          <w:rFonts w:ascii="標楷體" w:hint="eastAsia"/>
          <w:kern w:val="0"/>
          <w:sz w:val="24"/>
          <w:szCs w:val="24"/>
        </w:rPr>
        <w:t>淡江大學國內教職員工生出差旅費一覽表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701"/>
        <w:gridCol w:w="1698"/>
        <w:gridCol w:w="1699"/>
        <w:gridCol w:w="3583"/>
      </w:tblGrid>
      <w:tr w:rsidR="00010700" w:rsidRPr="00010700" w14:paraId="60C0D2F8" w14:textId="77777777" w:rsidTr="00C66498">
        <w:trPr>
          <w:cantSplit/>
          <w:trHeight w:val="850"/>
          <w:jc w:val="center"/>
        </w:trPr>
        <w:tc>
          <w:tcPr>
            <w:tcW w:w="846" w:type="dxa"/>
            <w:textDirection w:val="tbRlV"/>
            <w:vAlign w:val="center"/>
          </w:tcPr>
          <w:p w14:paraId="232544FF" w14:textId="77777777" w:rsidR="002814ED" w:rsidRPr="00010700" w:rsidRDefault="002814ED" w:rsidP="00CD71BB">
            <w:pPr>
              <w:spacing w:line="280" w:lineRule="exact"/>
              <w:ind w:left="113" w:right="113"/>
              <w:jc w:val="center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類 別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67D4A7A0" w14:textId="77777777" w:rsidR="002814ED" w:rsidRPr="00010700" w:rsidRDefault="002814ED" w:rsidP="00CD71BB">
            <w:pPr>
              <w:spacing w:beforeLines="20" w:before="81" w:line="280" w:lineRule="exact"/>
              <w:ind w:firstLineChars="550" w:firstLine="1100"/>
              <w:jc w:val="both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職</w:t>
            </w:r>
            <w:r w:rsidRPr="00010700">
              <w:rPr>
                <w:rFonts w:ascii="標楷體" w:hAnsi="Courier New"/>
                <w:sz w:val="22"/>
                <w:szCs w:val="22"/>
              </w:rPr>
              <w:t xml:space="preserve"> </w:t>
            </w:r>
            <w:r w:rsidRPr="00010700">
              <w:rPr>
                <w:rFonts w:ascii="標楷體" w:hAnsi="Courier New" w:hint="eastAsia"/>
                <w:sz w:val="22"/>
                <w:szCs w:val="22"/>
              </w:rPr>
              <w:t>級</w:t>
            </w:r>
          </w:p>
          <w:p w14:paraId="642F9FC8" w14:textId="77777777" w:rsidR="002814ED" w:rsidRPr="00010700" w:rsidRDefault="002814ED" w:rsidP="00CD71BB">
            <w:pPr>
              <w:spacing w:line="280" w:lineRule="exact"/>
              <w:ind w:firstLineChars="50" w:firstLine="100"/>
              <w:jc w:val="both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項</w:t>
            </w:r>
            <w:r w:rsidRPr="00010700">
              <w:rPr>
                <w:rFonts w:ascii="標楷體" w:hAnsi="Courier New"/>
                <w:sz w:val="22"/>
                <w:szCs w:val="22"/>
              </w:rPr>
              <w:t xml:space="preserve"> </w:t>
            </w:r>
            <w:r w:rsidRPr="00010700">
              <w:rPr>
                <w:rFonts w:ascii="標楷體" w:hAnsi="Courier New" w:hint="eastAsia"/>
                <w:sz w:val="22"/>
                <w:szCs w:val="22"/>
              </w:rPr>
              <w:t>目</w:t>
            </w:r>
          </w:p>
        </w:tc>
        <w:tc>
          <w:tcPr>
            <w:tcW w:w="3397" w:type="dxa"/>
            <w:gridSpan w:val="2"/>
            <w:vAlign w:val="center"/>
          </w:tcPr>
          <w:p w14:paraId="1211A2C3" w14:textId="77777777" w:rsidR="002814ED" w:rsidRPr="00010700" w:rsidRDefault="002814ED" w:rsidP="00CD71BB">
            <w:pPr>
              <w:spacing w:line="300" w:lineRule="exact"/>
              <w:jc w:val="center"/>
              <w:rPr>
                <w:rFonts w:ascii="標楷體" w:hAnsi="Courier New"/>
                <w:spacing w:val="-6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pacing w:val="-6"/>
                <w:sz w:val="22"/>
                <w:szCs w:val="22"/>
              </w:rPr>
              <w:t>教職員工生</w:t>
            </w:r>
          </w:p>
          <w:p w14:paraId="499DC3EB" w14:textId="77777777" w:rsidR="002814ED" w:rsidRPr="00010700" w:rsidRDefault="002814ED" w:rsidP="00CD71BB">
            <w:pPr>
              <w:spacing w:line="300" w:lineRule="exact"/>
              <w:jc w:val="center"/>
              <w:rPr>
                <w:rFonts w:ascii="標楷體" w:hAnsi="Courier New"/>
                <w:sz w:val="24"/>
                <w:szCs w:val="24"/>
              </w:rPr>
            </w:pPr>
            <w:r w:rsidRPr="00010700">
              <w:rPr>
                <w:rFonts w:hint="eastAsia"/>
                <w:sz w:val="24"/>
                <w:szCs w:val="24"/>
              </w:rPr>
              <w:t>(</w:t>
            </w:r>
            <w:r w:rsidRPr="00010700">
              <w:rPr>
                <w:rFonts w:hint="eastAsia"/>
                <w:sz w:val="24"/>
                <w:szCs w:val="24"/>
                <w:lang w:eastAsia="zh-HK"/>
              </w:rPr>
              <w:t>含</w:t>
            </w:r>
            <w:r w:rsidRPr="00010700">
              <w:rPr>
                <w:rFonts w:ascii="標楷體" w:hAnsi="標楷體" w:hint="eastAsia"/>
                <w:sz w:val="24"/>
                <w:szCs w:val="24"/>
                <w:lang w:eastAsia="zh-HK"/>
              </w:rPr>
              <w:t>校約聘</w:t>
            </w:r>
            <w:r w:rsidRPr="00010700">
              <w:rPr>
                <w:rFonts w:ascii="標楷體" w:hAnsi="標楷體" w:hint="eastAsia"/>
                <w:sz w:val="24"/>
                <w:szCs w:val="24"/>
              </w:rPr>
              <w:t>(</w:t>
            </w:r>
            <w:r w:rsidRPr="00010700">
              <w:rPr>
                <w:rFonts w:ascii="標楷體" w:hAnsi="標楷體" w:hint="eastAsia"/>
                <w:sz w:val="24"/>
                <w:szCs w:val="24"/>
                <w:lang w:eastAsia="zh-HK"/>
              </w:rPr>
              <w:t>僱</w:t>
            </w:r>
            <w:r w:rsidRPr="00010700">
              <w:rPr>
                <w:rFonts w:ascii="標楷體" w:hAnsi="標楷體" w:hint="eastAsia"/>
                <w:sz w:val="24"/>
                <w:szCs w:val="24"/>
              </w:rPr>
              <w:t>)</w:t>
            </w:r>
            <w:r w:rsidRPr="00010700">
              <w:rPr>
                <w:rFonts w:ascii="標楷體" w:hAnsi="標楷體" w:hint="eastAsia"/>
                <w:sz w:val="24"/>
                <w:szCs w:val="24"/>
                <w:lang w:eastAsia="zh-HK"/>
              </w:rPr>
              <w:t>人員</w:t>
            </w:r>
            <w:r w:rsidRPr="00010700">
              <w:rPr>
                <w:rFonts w:hint="eastAsia"/>
                <w:sz w:val="24"/>
                <w:szCs w:val="24"/>
                <w:lang w:eastAsia="zh-HK"/>
              </w:rPr>
              <w:t>)</w:t>
            </w:r>
          </w:p>
        </w:tc>
        <w:tc>
          <w:tcPr>
            <w:tcW w:w="3583" w:type="dxa"/>
            <w:vAlign w:val="center"/>
          </w:tcPr>
          <w:p w14:paraId="4471E73C" w14:textId="77777777" w:rsidR="002814ED" w:rsidRPr="00010700" w:rsidRDefault="002814ED" w:rsidP="00CD71BB">
            <w:pPr>
              <w:spacing w:line="280" w:lineRule="exact"/>
              <w:jc w:val="center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說</w:t>
            </w:r>
            <w:r w:rsidRPr="00010700">
              <w:rPr>
                <w:rFonts w:ascii="標楷體" w:hAnsi="Courier New"/>
                <w:sz w:val="22"/>
                <w:szCs w:val="22"/>
              </w:rPr>
              <w:t xml:space="preserve">  </w:t>
            </w:r>
            <w:r w:rsidRPr="00010700">
              <w:rPr>
                <w:rFonts w:ascii="標楷體" w:hAnsi="Courier New" w:hint="eastAsia"/>
                <w:sz w:val="22"/>
                <w:szCs w:val="22"/>
              </w:rPr>
              <w:t>明</w:t>
            </w:r>
          </w:p>
        </w:tc>
      </w:tr>
      <w:tr w:rsidR="00010700" w:rsidRPr="00010700" w14:paraId="6BB1EF9D" w14:textId="77777777" w:rsidTr="00C66498">
        <w:trPr>
          <w:cantSplit/>
          <w:trHeight w:val="676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606A5CB1" w14:textId="3AB0D24B" w:rsidR="002814ED" w:rsidRPr="00010700" w:rsidRDefault="002814ED" w:rsidP="00CD71BB">
            <w:pPr>
              <w:spacing w:line="280" w:lineRule="exact"/>
              <w:ind w:left="113" w:right="113"/>
              <w:jc w:val="center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kern w:val="0"/>
                <w:sz w:val="22"/>
                <w:szCs w:val="22"/>
              </w:rPr>
              <w:t>長</w:t>
            </w:r>
            <w:r w:rsidRPr="00010700">
              <w:rPr>
                <w:rFonts w:ascii="標楷體" w:hAnsi="Courier New"/>
                <w:kern w:val="0"/>
                <w:sz w:val="22"/>
                <w:szCs w:val="22"/>
              </w:rPr>
              <w:t xml:space="preserve"> </w:t>
            </w:r>
            <w:r w:rsidRPr="00010700">
              <w:rPr>
                <w:rFonts w:ascii="標楷體" w:hAnsi="Courier New" w:hint="eastAsia"/>
                <w:kern w:val="0"/>
                <w:sz w:val="22"/>
                <w:szCs w:val="22"/>
              </w:rPr>
              <w:t>程</w:t>
            </w:r>
            <w:r w:rsidRPr="00010700">
              <w:rPr>
                <w:rFonts w:ascii="標楷體" w:hAnsi="Courier New"/>
                <w:kern w:val="0"/>
                <w:sz w:val="22"/>
                <w:szCs w:val="22"/>
              </w:rPr>
              <w:t xml:space="preserve"> </w:t>
            </w:r>
            <w:r w:rsidRPr="00010700">
              <w:rPr>
                <w:rFonts w:ascii="標楷體" w:hAnsi="Courier New" w:hint="eastAsia"/>
                <w:kern w:val="0"/>
                <w:sz w:val="22"/>
                <w:szCs w:val="22"/>
              </w:rPr>
              <w:t>出</w:t>
            </w:r>
            <w:r w:rsidRPr="00010700">
              <w:rPr>
                <w:rFonts w:ascii="標楷體" w:hAnsi="Courier New"/>
                <w:kern w:val="0"/>
                <w:sz w:val="22"/>
                <w:szCs w:val="22"/>
              </w:rPr>
              <w:t xml:space="preserve"> </w:t>
            </w:r>
            <w:r w:rsidRPr="00010700">
              <w:rPr>
                <w:rFonts w:ascii="標楷體" w:hAnsi="Courier New" w:hint="eastAsia"/>
                <w:kern w:val="0"/>
                <w:sz w:val="22"/>
                <w:szCs w:val="22"/>
              </w:rPr>
              <w:t>差</w:t>
            </w:r>
            <w:r w:rsidRPr="00010700">
              <w:rPr>
                <w:rFonts w:ascii="標楷體" w:hAnsi="Courier New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6B72E204" w14:textId="77777777" w:rsidR="002814ED" w:rsidRPr="00010700" w:rsidRDefault="002814ED" w:rsidP="00CD71BB">
            <w:pPr>
              <w:spacing w:line="320" w:lineRule="exact"/>
              <w:jc w:val="center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住宿費每日上限</w:t>
            </w:r>
          </w:p>
        </w:tc>
        <w:tc>
          <w:tcPr>
            <w:tcW w:w="1698" w:type="dxa"/>
            <w:vAlign w:val="center"/>
          </w:tcPr>
          <w:p w14:paraId="3155ACFD" w14:textId="77777777" w:rsidR="002814ED" w:rsidRPr="007B0D39" w:rsidRDefault="002814ED" w:rsidP="002814ED">
            <w:pPr>
              <w:spacing w:line="320" w:lineRule="exact"/>
              <w:ind w:rightChars="87" w:right="157"/>
              <w:jc w:val="center"/>
              <w:rPr>
                <w:sz w:val="24"/>
                <w:szCs w:val="24"/>
              </w:rPr>
            </w:pPr>
            <w:r w:rsidRPr="007B0D39">
              <w:rPr>
                <w:rFonts w:hint="eastAsia"/>
                <w:sz w:val="24"/>
                <w:szCs w:val="24"/>
              </w:rPr>
              <w:t>平日</w:t>
            </w:r>
          </w:p>
        </w:tc>
        <w:tc>
          <w:tcPr>
            <w:tcW w:w="1699" w:type="dxa"/>
            <w:vAlign w:val="center"/>
          </w:tcPr>
          <w:p w14:paraId="3EDA315D" w14:textId="77777777" w:rsidR="002814ED" w:rsidRPr="007B0D39" w:rsidRDefault="002814ED" w:rsidP="002814ED">
            <w:pPr>
              <w:spacing w:line="320" w:lineRule="exact"/>
              <w:ind w:rightChars="87" w:right="157"/>
              <w:jc w:val="center"/>
              <w:rPr>
                <w:sz w:val="24"/>
                <w:szCs w:val="24"/>
              </w:rPr>
            </w:pPr>
            <w:r w:rsidRPr="007B0D39">
              <w:rPr>
                <w:rFonts w:hint="eastAsia"/>
                <w:sz w:val="24"/>
                <w:szCs w:val="24"/>
              </w:rPr>
              <w:t>3</w:t>
            </w:r>
            <w:r w:rsidRPr="007B0D39">
              <w:rPr>
                <w:sz w:val="24"/>
                <w:szCs w:val="24"/>
              </w:rPr>
              <w:t>,</w:t>
            </w:r>
            <w:r w:rsidRPr="007B0D39">
              <w:rPr>
                <w:rFonts w:hint="eastAsia"/>
                <w:sz w:val="24"/>
                <w:szCs w:val="24"/>
              </w:rPr>
              <w:t>5</w:t>
            </w:r>
            <w:r w:rsidRPr="007B0D39">
              <w:rPr>
                <w:sz w:val="24"/>
                <w:szCs w:val="24"/>
              </w:rPr>
              <w:t>00</w:t>
            </w:r>
            <w:r w:rsidRPr="007B0D39">
              <w:rPr>
                <w:sz w:val="24"/>
                <w:szCs w:val="24"/>
                <w:lang w:eastAsia="zh-HK"/>
              </w:rPr>
              <w:t>元</w:t>
            </w:r>
          </w:p>
        </w:tc>
        <w:tc>
          <w:tcPr>
            <w:tcW w:w="3583" w:type="dxa"/>
            <w:vMerge w:val="restart"/>
          </w:tcPr>
          <w:p w14:paraId="53A49340" w14:textId="77777777" w:rsidR="002814ED" w:rsidRPr="007B0D39" w:rsidRDefault="002814ED" w:rsidP="00CD71BB">
            <w:pPr>
              <w:ind w:leftChars="18" w:left="36" w:rightChars="40" w:right="72" w:hangingChars="2" w:hanging="4"/>
              <w:jc w:val="both"/>
              <w:rPr>
                <w:rFonts w:ascii="標楷體" w:hAnsi="Courier New"/>
                <w:sz w:val="22"/>
                <w:szCs w:val="22"/>
              </w:rPr>
            </w:pPr>
            <w:r w:rsidRPr="007B0D39">
              <w:rPr>
                <w:rFonts w:ascii="標楷體" w:hAnsi="標楷體" w:hint="eastAsia"/>
                <w:sz w:val="24"/>
                <w:szCs w:val="24"/>
              </w:rPr>
              <w:t>住宿費應檢據</w:t>
            </w:r>
            <w:proofErr w:type="gramStart"/>
            <w:r w:rsidRPr="007B0D39">
              <w:rPr>
                <w:rFonts w:ascii="標楷體" w:hAnsi="標楷體" w:hint="eastAsia"/>
                <w:sz w:val="24"/>
                <w:szCs w:val="24"/>
              </w:rPr>
              <w:t>覈</w:t>
            </w:r>
            <w:proofErr w:type="gramEnd"/>
            <w:r w:rsidRPr="007B0D39">
              <w:rPr>
                <w:rFonts w:ascii="標楷體" w:hAnsi="標楷體" w:hint="eastAsia"/>
                <w:sz w:val="24"/>
                <w:szCs w:val="24"/>
              </w:rPr>
              <w:t>實報支。假日係指行政院函送政府行政機關辦公日曆表內之放假日，並包含放假日前一天，不含放假日最後一天。</w:t>
            </w:r>
          </w:p>
        </w:tc>
      </w:tr>
      <w:tr w:rsidR="00010700" w:rsidRPr="00010700" w14:paraId="3F2A82FE" w14:textId="77777777" w:rsidTr="00C66498">
        <w:trPr>
          <w:cantSplit/>
          <w:trHeight w:val="530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2442536C" w14:textId="77777777" w:rsidR="002814ED" w:rsidRPr="00010700" w:rsidRDefault="002814ED" w:rsidP="00CD71BB">
            <w:pPr>
              <w:spacing w:line="280" w:lineRule="exact"/>
              <w:ind w:left="113" w:right="113"/>
              <w:jc w:val="center"/>
              <w:rPr>
                <w:rFonts w:ascii="標楷體" w:hAnsi="Courier New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F87139A" w14:textId="77777777" w:rsidR="002814ED" w:rsidRPr="00010700" w:rsidRDefault="002814ED" w:rsidP="00CD71BB">
            <w:pPr>
              <w:spacing w:line="320" w:lineRule="exact"/>
              <w:jc w:val="center"/>
              <w:rPr>
                <w:rFonts w:ascii="標楷體" w:hAnsi="Courier New"/>
                <w:sz w:val="22"/>
                <w:szCs w:val="22"/>
              </w:rPr>
            </w:pPr>
          </w:p>
        </w:tc>
        <w:tc>
          <w:tcPr>
            <w:tcW w:w="1698" w:type="dxa"/>
            <w:vAlign w:val="center"/>
          </w:tcPr>
          <w:p w14:paraId="1C07CBB8" w14:textId="77777777" w:rsidR="002814ED" w:rsidRPr="007B0D39" w:rsidRDefault="002814ED" w:rsidP="002814ED">
            <w:pPr>
              <w:spacing w:line="320" w:lineRule="exact"/>
              <w:ind w:rightChars="87" w:right="157"/>
              <w:jc w:val="center"/>
              <w:rPr>
                <w:sz w:val="24"/>
                <w:szCs w:val="24"/>
              </w:rPr>
            </w:pPr>
            <w:r w:rsidRPr="007B0D39">
              <w:rPr>
                <w:rFonts w:hint="eastAsia"/>
                <w:sz w:val="24"/>
                <w:szCs w:val="24"/>
              </w:rPr>
              <w:t>假日</w:t>
            </w:r>
          </w:p>
        </w:tc>
        <w:tc>
          <w:tcPr>
            <w:tcW w:w="1699" w:type="dxa"/>
            <w:vAlign w:val="center"/>
          </w:tcPr>
          <w:p w14:paraId="721F2456" w14:textId="77777777" w:rsidR="002814ED" w:rsidRPr="007B0D39" w:rsidRDefault="002814ED" w:rsidP="002814ED">
            <w:pPr>
              <w:spacing w:line="320" w:lineRule="exact"/>
              <w:ind w:rightChars="87" w:right="157"/>
              <w:jc w:val="center"/>
              <w:rPr>
                <w:sz w:val="24"/>
                <w:szCs w:val="24"/>
              </w:rPr>
            </w:pPr>
            <w:r w:rsidRPr="007B0D39">
              <w:rPr>
                <w:rFonts w:hint="eastAsia"/>
                <w:sz w:val="24"/>
                <w:szCs w:val="24"/>
              </w:rPr>
              <w:t>4,500</w:t>
            </w:r>
            <w:r w:rsidRPr="007B0D39"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3583" w:type="dxa"/>
            <w:vMerge/>
          </w:tcPr>
          <w:p w14:paraId="2FC1F6EC" w14:textId="77777777" w:rsidR="002814ED" w:rsidRPr="00010700" w:rsidRDefault="002814ED" w:rsidP="00CD71BB">
            <w:pPr>
              <w:spacing w:beforeLines="50" w:before="204"/>
              <w:ind w:leftChars="18" w:left="36" w:rightChars="40" w:right="72" w:hangingChars="2" w:hanging="4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010700" w:rsidRPr="00010700" w14:paraId="7779A84C" w14:textId="77777777" w:rsidTr="00C66498">
        <w:trPr>
          <w:cantSplit/>
          <w:trHeight w:val="603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5CF01A25" w14:textId="77777777" w:rsidR="002814ED" w:rsidRPr="00010700" w:rsidRDefault="002814ED" w:rsidP="00CD71BB">
            <w:pPr>
              <w:spacing w:line="280" w:lineRule="exact"/>
              <w:ind w:left="113" w:right="113"/>
              <w:jc w:val="center"/>
              <w:rPr>
                <w:rFonts w:ascii="標楷體" w:hAnsi="Courier New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7EF69" w14:textId="77777777" w:rsidR="002814ED" w:rsidRPr="00010700" w:rsidRDefault="002814ED" w:rsidP="00CD71BB">
            <w:pPr>
              <w:spacing w:line="320" w:lineRule="exact"/>
              <w:jc w:val="center"/>
              <w:rPr>
                <w:rFonts w:ascii="標楷體" w:hAnsi="Courier New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z w:val="22"/>
                <w:szCs w:val="22"/>
              </w:rPr>
              <w:t>雜費每日</w:t>
            </w:r>
            <w:r w:rsidRPr="00010700">
              <w:rPr>
                <w:rFonts w:ascii="標楷體" w:hAnsi="Courier New" w:hint="eastAsia"/>
                <w:b/>
                <w:bCs/>
                <w:sz w:val="22"/>
                <w:szCs w:val="22"/>
                <w:u w:val="single"/>
              </w:rPr>
              <w:t>上限</w:t>
            </w:r>
          </w:p>
        </w:tc>
        <w:tc>
          <w:tcPr>
            <w:tcW w:w="3397" w:type="dxa"/>
            <w:gridSpan w:val="2"/>
            <w:vAlign w:val="center"/>
          </w:tcPr>
          <w:p w14:paraId="51184D2F" w14:textId="77777777" w:rsidR="002814ED" w:rsidRPr="00010700" w:rsidRDefault="002814ED" w:rsidP="002814ED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010700">
              <w:rPr>
                <w:sz w:val="24"/>
                <w:szCs w:val="24"/>
              </w:rPr>
              <w:t>400</w:t>
            </w:r>
            <w:r w:rsidRPr="00010700">
              <w:rPr>
                <w:sz w:val="24"/>
                <w:szCs w:val="24"/>
                <w:lang w:eastAsia="zh-HK"/>
              </w:rPr>
              <w:t>元</w:t>
            </w:r>
          </w:p>
        </w:tc>
        <w:tc>
          <w:tcPr>
            <w:tcW w:w="3583" w:type="dxa"/>
            <w:vMerge/>
            <w:vAlign w:val="center"/>
          </w:tcPr>
          <w:p w14:paraId="2C55ED34" w14:textId="77777777" w:rsidR="002814ED" w:rsidRPr="00010700" w:rsidRDefault="002814ED" w:rsidP="00CD71BB">
            <w:pPr>
              <w:rPr>
                <w:rFonts w:ascii="標楷體" w:hAnsi="標楷體"/>
                <w:sz w:val="22"/>
                <w:szCs w:val="22"/>
              </w:rPr>
            </w:pPr>
          </w:p>
        </w:tc>
      </w:tr>
      <w:tr w:rsidR="00010700" w:rsidRPr="00010700" w14:paraId="4237FAE8" w14:textId="77777777" w:rsidTr="00C66498">
        <w:trPr>
          <w:cantSplit/>
          <w:trHeight w:val="1244"/>
          <w:jc w:val="center"/>
        </w:trPr>
        <w:tc>
          <w:tcPr>
            <w:tcW w:w="846" w:type="dxa"/>
            <w:tcBorders>
              <w:top w:val="double" w:sz="4" w:space="0" w:color="auto"/>
              <w:bottom w:val="double" w:sz="4" w:space="0" w:color="auto"/>
            </w:tcBorders>
            <w:textDirection w:val="tbRlV"/>
            <w:vAlign w:val="center"/>
          </w:tcPr>
          <w:p w14:paraId="6E412FE2" w14:textId="2C804B0F" w:rsidR="002814ED" w:rsidRPr="00010700" w:rsidRDefault="002814ED" w:rsidP="00CD71BB">
            <w:pPr>
              <w:spacing w:line="280" w:lineRule="exact"/>
              <w:ind w:left="113" w:right="113"/>
              <w:jc w:val="center"/>
              <w:rPr>
                <w:rFonts w:ascii="標楷體" w:hAnsi="Courier New"/>
                <w:spacing w:val="20"/>
                <w:kern w:val="0"/>
                <w:sz w:val="22"/>
                <w:szCs w:val="22"/>
              </w:rPr>
            </w:pPr>
            <w:r w:rsidRPr="00010700">
              <w:rPr>
                <w:rFonts w:ascii="標楷體" w:hAnsi="Courier New" w:hint="eastAsia"/>
                <w:spacing w:val="20"/>
                <w:kern w:val="0"/>
                <w:sz w:val="22"/>
                <w:szCs w:val="22"/>
              </w:rPr>
              <w:t>短程出差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D6D355" w14:textId="77777777" w:rsidR="002814ED" w:rsidRPr="00010700" w:rsidRDefault="002814ED" w:rsidP="00CD71BB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010700">
              <w:rPr>
                <w:rFonts w:hint="eastAsia"/>
                <w:sz w:val="22"/>
                <w:szCs w:val="22"/>
              </w:rPr>
              <w:t>雜費每日</w:t>
            </w:r>
            <w:r w:rsidRPr="00010700">
              <w:rPr>
                <w:rFonts w:hint="eastAsia"/>
                <w:b/>
                <w:bCs/>
                <w:sz w:val="22"/>
                <w:szCs w:val="22"/>
                <w:u w:val="single"/>
              </w:rPr>
              <w:t>上限</w:t>
            </w:r>
          </w:p>
        </w:tc>
        <w:tc>
          <w:tcPr>
            <w:tcW w:w="3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7642D1" w14:textId="77777777" w:rsidR="002814ED" w:rsidRPr="00010700" w:rsidRDefault="002814ED" w:rsidP="00CD71BB">
            <w:pPr>
              <w:spacing w:line="320" w:lineRule="exact"/>
              <w:ind w:rightChars="87" w:right="157" w:firstLineChars="116" w:firstLine="255"/>
              <w:jc w:val="center"/>
              <w:rPr>
                <w:sz w:val="22"/>
                <w:szCs w:val="22"/>
              </w:rPr>
            </w:pPr>
            <w:r w:rsidRPr="00010700">
              <w:rPr>
                <w:rFonts w:hint="eastAsia"/>
                <w:sz w:val="24"/>
                <w:szCs w:val="24"/>
              </w:rPr>
              <w:t>400</w:t>
            </w:r>
            <w:r w:rsidRPr="00010700">
              <w:rPr>
                <w:rFonts w:hint="eastAsia"/>
                <w:sz w:val="22"/>
                <w:szCs w:val="22"/>
              </w:rPr>
              <w:t>元</w:t>
            </w:r>
          </w:p>
        </w:tc>
        <w:tc>
          <w:tcPr>
            <w:tcW w:w="35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EE04B9" w14:textId="77777777" w:rsidR="002814ED" w:rsidRPr="00010700" w:rsidRDefault="002814ED" w:rsidP="00CD71BB">
            <w:pPr>
              <w:spacing w:line="320" w:lineRule="exact"/>
              <w:ind w:rightChars="87" w:right="157"/>
              <w:rPr>
                <w:sz w:val="22"/>
                <w:szCs w:val="22"/>
              </w:rPr>
            </w:pPr>
            <w:r w:rsidRPr="00010700">
              <w:rPr>
                <w:rFonts w:ascii="標楷體" w:hAnsi="標楷體" w:hint="eastAsia"/>
                <w:sz w:val="22"/>
                <w:szCs w:val="22"/>
              </w:rPr>
              <w:t>出</w:t>
            </w:r>
            <w:r w:rsidRPr="00010700">
              <w:rPr>
                <w:sz w:val="22"/>
                <w:szCs w:val="22"/>
              </w:rPr>
              <w:t>差</w:t>
            </w:r>
            <w:r w:rsidRPr="00010700">
              <w:rPr>
                <w:sz w:val="22"/>
                <w:szCs w:val="22"/>
              </w:rPr>
              <w:t>4</w:t>
            </w:r>
            <w:r w:rsidRPr="00010700">
              <w:rPr>
                <w:sz w:val="22"/>
                <w:szCs w:val="22"/>
              </w:rPr>
              <w:t>小</w:t>
            </w:r>
            <w:r w:rsidRPr="00010700">
              <w:rPr>
                <w:rFonts w:ascii="標楷體" w:hAnsi="標楷體" w:hint="eastAsia"/>
                <w:sz w:val="22"/>
                <w:szCs w:val="22"/>
              </w:rPr>
              <w:t>時以半日計。</w:t>
            </w:r>
          </w:p>
        </w:tc>
      </w:tr>
    </w:tbl>
    <w:p w14:paraId="7C31D2A6" w14:textId="77777777" w:rsidR="002C42B6" w:rsidRDefault="002C42B6" w:rsidP="002814ED">
      <w:pPr>
        <w:tabs>
          <w:tab w:val="left" w:pos="8280"/>
          <w:tab w:val="right" w:pos="10109"/>
        </w:tabs>
        <w:jc w:val="both"/>
      </w:pPr>
    </w:p>
    <w:p w14:paraId="48B3F183" w14:textId="77777777" w:rsidR="00010700" w:rsidRPr="00010700" w:rsidRDefault="00010700" w:rsidP="00010700">
      <w:pPr>
        <w:jc w:val="right"/>
      </w:pPr>
    </w:p>
    <w:sectPr w:rsidR="00010700" w:rsidRPr="00010700" w:rsidSect="002C42B6">
      <w:headerReference w:type="default" r:id="rId10"/>
      <w:footerReference w:type="default" r:id="rId11"/>
      <w:pgSz w:w="11906" w:h="16838" w:code="9"/>
      <w:pgMar w:top="914" w:right="833" w:bottom="567" w:left="964" w:header="6" w:footer="478" w:gutter="0"/>
      <w:pgNumType w:start="8"/>
      <w:cols w:space="425"/>
      <w:docGrid w:type="linesAndChars" w:linePitch="408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0666B" w14:textId="77777777" w:rsidR="00FB7D4E" w:rsidRDefault="00FB7D4E">
      <w:r>
        <w:separator/>
      </w:r>
    </w:p>
  </w:endnote>
  <w:endnote w:type="continuationSeparator" w:id="0">
    <w:p w14:paraId="5311D1BB" w14:textId="77777777" w:rsidR="00FB7D4E" w:rsidRDefault="00FB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C962" w14:textId="2658808B" w:rsidR="00D12917" w:rsidRPr="001D0B01" w:rsidRDefault="000C26E1" w:rsidP="00E07CB3">
    <w:pPr>
      <w:pStyle w:val="a5"/>
      <w:jc w:val="right"/>
      <w:rPr>
        <w:rFonts w:ascii="微軟正黑體" w:eastAsia="微軟正黑體" w:hAnsi="微軟正黑體"/>
      </w:rPr>
    </w:pPr>
    <w:r w:rsidRPr="001D0B01">
      <w:rPr>
        <w:rFonts w:ascii="微軟正黑體" w:eastAsia="微軟正黑體" w:hAnsi="微軟正黑體" w:hint="eastAsia"/>
      </w:rPr>
      <w:t>FNRX-Q03-004-FM00</w:t>
    </w:r>
    <w:r w:rsidR="00E07CB3" w:rsidRPr="001D0B01">
      <w:rPr>
        <w:rFonts w:ascii="微軟正黑體" w:eastAsia="微軟正黑體" w:hAnsi="微軟正黑體" w:hint="eastAsia"/>
      </w:rPr>
      <w:t>2-</w:t>
    </w:r>
    <w:r w:rsidR="00E41636">
      <w:rPr>
        <w:rFonts w:ascii="微軟正黑體" w:eastAsia="微軟正黑體" w:hAnsi="微軟正黑體" w:hint="eastAsia"/>
        <w:color w:val="FF0000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2A56" w14:textId="77777777" w:rsidR="00FB7D4E" w:rsidRDefault="00FB7D4E">
      <w:r>
        <w:separator/>
      </w:r>
    </w:p>
  </w:footnote>
  <w:footnote w:type="continuationSeparator" w:id="0">
    <w:p w14:paraId="4CC79858" w14:textId="77777777" w:rsidR="00FB7D4E" w:rsidRDefault="00FB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8F94" w14:textId="77777777" w:rsidR="009A04B4" w:rsidRDefault="009A04B4">
    <w:pPr>
      <w:pStyle w:val="a3"/>
      <w:jc w:val="right"/>
      <w:rPr>
        <w:color w:val="8496B0" w:themeColor="text2" w:themeTint="99"/>
        <w:sz w:val="24"/>
        <w:szCs w:val="24"/>
      </w:rPr>
    </w:pPr>
  </w:p>
  <w:p w14:paraId="21AA4291" w14:textId="77777777" w:rsidR="009A04B4" w:rsidRDefault="009A04B4">
    <w:pPr>
      <w:pStyle w:val="a3"/>
      <w:jc w:val="right"/>
      <w:rPr>
        <w:color w:val="8496B0" w:themeColor="text2" w:themeTint="99"/>
        <w:sz w:val="24"/>
        <w:szCs w:val="24"/>
      </w:rPr>
    </w:pPr>
  </w:p>
  <w:p w14:paraId="6C8BACE4" w14:textId="77777777" w:rsidR="009A04B4" w:rsidRDefault="009A04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5C76"/>
    <w:multiLevelType w:val="hybridMultilevel"/>
    <w:tmpl w:val="2ECCAD04"/>
    <w:lvl w:ilvl="0" w:tplc="5D342072">
      <w:start w:val="1"/>
      <w:numFmt w:val="decimal"/>
      <w:lvlText w:val="%1."/>
      <w:lvlJc w:val="left"/>
      <w:pPr>
        <w:ind w:left="960" w:hanging="6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abstractNum w:abstractNumId="1" w15:restartNumberingAfterBreak="0">
    <w:nsid w:val="042656D8"/>
    <w:multiLevelType w:val="hybridMultilevel"/>
    <w:tmpl w:val="601C7488"/>
    <w:lvl w:ilvl="0" w:tplc="D354DFBC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32" w:hanging="480"/>
      </w:pPr>
    </w:lvl>
    <w:lvl w:ilvl="2" w:tplc="FFFFFFFF" w:tentative="1">
      <w:start w:val="1"/>
      <w:numFmt w:val="lowerRoman"/>
      <w:lvlText w:val="%3."/>
      <w:lvlJc w:val="right"/>
      <w:pPr>
        <w:ind w:left="1412" w:hanging="480"/>
      </w:pPr>
    </w:lvl>
    <w:lvl w:ilvl="3" w:tplc="FFFFFFFF" w:tentative="1">
      <w:start w:val="1"/>
      <w:numFmt w:val="decimal"/>
      <w:lvlText w:val="%4."/>
      <w:lvlJc w:val="left"/>
      <w:pPr>
        <w:ind w:left="189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72" w:hanging="480"/>
      </w:pPr>
    </w:lvl>
    <w:lvl w:ilvl="5" w:tplc="FFFFFFFF" w:tentative="1">
      <w:start w:val="1"/>
      <w:numFmt w:val="lowerRoman"/>
      <w:lvlText w:val="%6."/>
      <w:lvlJc w:val="right"/>
      <w:pPr>
        <w:ind w:left="2852" w:hanging="480"/>
      </w:pPr>
    </w:lvl>
    <w:lvl w:ilvl="6" w:tplc="FFFFFFFF" w:tentative="1">
      <w:start w:val="1"/>
      <w:numFmt w:val="decimal"/>
      <w:lvlText w:val="%7."/>
      <w:lvlJc w:val="left"/>
      <w:pPr>
        <w:ind w:left="333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12" w:hanging="480"/>
      </w:pPr>
    </w:lvl>
    <w:lvl w:ilvl="8" w:tplc="FFFFFFFF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2" w15:restartNumberingAfterBreak="0">
    <w:nsid w:val="2E721674"/>
    <w:multiLevelType w:val="hybridMultilevel"/>
    <w:tmpl w:val="4592567A"/>
    <w:lvl w:ilvl="0" w:tplc="844020A0">
      <w:start w:val="1"/>
      <w:numFmt w:val="decimal"/>
      <w:lvlText w:val="%1."/>
      <w:lvlJc w:val="left"/>
      <w:pPr>
        <w:tabs>
          <w:tab w:val="num" w:pos="718"/>
        </w:tabs>
        <w:ind w:left="718" w:hanging="480"/>
      </w:pPr>
      <w:rPr>
        <w:rFonts w:hint="eastAsia"/>
      </w:rPr>
    </w:lvl>
    <w:lvl w:ilvl="1" w:tplc="14C05784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D2A0029E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DBA6F512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5544A8AE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BA96C160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1D768782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EC9A78FA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8FE6DEBE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3" w15:restartNumberingAfterBreak="0">
    <w:nsid w:val="34AB3575"/>
    <w:multiLevelType w:val="hybridMultilevel"/>
    <w:tmpl w:val="31527A2C"/>
    <w:lvl w:ilvl="0" w:tplc="2570821C">
      <w:start w:val="1"/>
      <w:numFmt w:val="decimal"/>
      <w:lvlText w:val="%1."/>
      <w:lvlJc w:val="left"/>
      <w:pPr>
        <w:tabs>
          <w:tab w:val="num" w:pos="746"/>
        </w:tabs>
        <w:ind w:left="746" w:hanging="480"/>
      </w:pPr>
      <w:rPr>
        <w:rFonts w:hint="eastAsia"/>
      </w:rPr>
    </w:lvl>
    <w:lvl w:ilvl="1" w:tplc="00BED7AE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B7F00F16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2BA024A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1932DADE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13AE4B5C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8684136E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C846DC76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4F609270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4" w15:restartNumberingAfterBreak="0">
    <w:nsid w:val="35F11C73"/>
    <w:multiLevelType w:val="hybridMultilevel"/>
    <w:tmpl w:val="EE2A6FD6"/>
    <w:lvl w:ilvl="0" w:tplc="F510FB02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5" w15:restartNumberingAfterBreak="0">
    <w:nsid w:val="4056674E"/>
    <w:multiLevelType w:val="hybridMultilevel"/>
    <w:tmpl w:val="0EB8E75A"/>
    <w:lvl w:ilvl="0" w:tplc="D354DFBC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32" w:hanging="480"/>
      </w:pPr>
    </w:lvl>
    <w:lvl w:ilvl="2" w:tplc="FFFFFFFF" w:tentative="1">
      <w:start w:val="1"/>
      <w:numFmt w:val="lowerRoman"/>
      <w:lvlText w:val="%3."/>
      <w:lvlJc w:val="right"/>
      <w:pPr>
        <w:ind w:left="1412" w:hanging="480"/>
      </w:pPr>
    </w:lvl>
    <w:lvl w:ilvl="3" w:tplc="FFFFFFFF" w:tentative="1">
      <w:start w:val="1"/>
      <w:numFmt w:val="decimal"/>
      <w:lvlText w:val="%4."/>
      <w:lvlJc w:val="left"/>
      <w:pPr>
        <w:ind w:left="189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72" w:hanging="480"/>
      </w:pPr>
    </w:lvl>
    <w:lvl w:ilvl="5" w:tplc="FFFFFFFF" w:tentative="1">
      <w:start w:val="1"/>
      <w:numFmt w:val="lowerRoman"/>
      <w:lvlText w:val="%6."/>
      <w:lvlJc w:val="right"/>
      <w:pPr>
        <w:ind w:left="2852" w:hanging="480"/>
      </w:pPr>
    </w:lvl>
    <w:lvl w:ilvl="6" w:tplc="FFFFFFFF" w:tentative="1">
      <w:start w:val="1"/>
      <w:numFmt w:val="decimal"/>
      <w:lvlText w:val="%7."/>
      <w:lvlJc w:val="left"/>
      <w:pPr>
        <w:ind w:left="333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12" w:hanging="480"/>
      </w:pPr>
    </w:lvl>
    <w:lvl w:ilvl="8" w:tplc="FFFFFFFF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6" w15:restartNumberingAfterBreak="0">
    <w:nsid w:val="4B6B117E"/>
    <w:multiLevelType w:val="hybridMultilevel"/>
    <w:tmpl w:val="97A635D6"/>
    <w:lvl w:ilvl="0" w:tplc="E0104C6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B90B35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F18D966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3B009B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CF60D3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D465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A9C8123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15CA88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7A3E081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53D1B8C"/>
    <w:multiLevelType w:val="singleLevel"/>
    <w:tmpl w:val="E6B2F8A2"/>
    <w:lvl w:ilvl="0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num w:numId="1" w16cid:durableId="1497650307">
    <w:abstractNumId w:val="7"/>
  </w:num>
  <w:num w:numId="2" w16cid:durableId="942155761">
    <w:abstractNumId w:val="3"/>
  </w:num>
  <w:num w:numId="3" w16cid:durableId="2056656166">
    <w:abstractNumId w:val="2"/>
  </w:num>
  <w:num w:numId="4" w16cid:durableId="1231959100">
    <w:abstractNumId w:val="6"/>
  </w:num>
  <w:num w:numId="5" w16cid:durableId="1387412947">
    <w:abstractNumId w:val="4"/>
  </w:num>
  <w:num w:numId="6" w16cid:durableId="1593125480">
    <w:abstractNumId w:val="5"/>
  </w:num>
  <w:num w:numId="7" w16cid:durableId="1833443921">
    <w:abstractNumId w:val="1"/>
  </w:num>
  <w:num w:numId="8" w16cid:durableId="32447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9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12"/>
    <w:rsid w:val="000020D5"/>
    <w:rsid w:val="00010700"/>
    <w:rsid w:val="000150A2"/>
    <w:rsid w:val="000250D5"/>
    <w:rsid w:val="00034133"/>
    <w:rsid w:val="00044B45"/>
    <w:rsid w:val="00055BB0"/>
    <w:rsid w:val="00060B2B"/>
    <w:rsid w:val="00067641"/>
    <w:rsid w:val="00076F63"/>
    <w:rsid w:val="00077E02"/>
    <w:rsid w:val="00091660"/>
    <w:rsid w:val="00093FF6"/>
    <w:rsid w:val="000A7119"/>
    <w:rsid w:val="000B7C67"/>
    <w:rsid w:val="000C26E1"/>
    <w:rsid w:val="000C7B1A"/>
    <w:rsid w:val="000D327E"/>
    <w:rsid w:val="000F0601"/>
    <w:rsid w:val="00115CCA"/>
    <w:rsid w:val="001208D2"/>
    <w:rsid w:val="0013489E"/>
    <w:rsid w:val="001768EE"/>
    <w:rsid w:val="0019074D"/>
    <w:rsid w:val="00190F78"/>
    <w:rsid w:val="0019562F"/>
    <w:rsid w:val="001A6D67"/>
    <w:rsid w:val="001B0204"/>
    <w:rsid w:val="001B335D"/>
    <w:rsid w:val="001C0042"/>
    <w:rsid w:val="001C4706"/>
    <w:rsid w:val="001C67F4"/>
    <w:rsid w:val="001D01EA"/>
    <w:rsid w:val="001D0B01"/>
    <w:rsid w:val="001E30FF"/>
    <w:rsid w:val="002349D5"/>
    <w:rsid w:val="00237996"/>
    <w:rsid w:val="00247351"/>
    <w:rsid w:val="00270951"/>
    <w:rsid w:val="002814ED"/>
    <w:rsid w:val="00291A91"/>
    <w:rsid w:val="002A65F4"/>
    <w:rsid w:val="002B0200"/>
    <w:rsid w:val="002C42B6"/>
    <w:rsid w:val="002C4DA1"/>
    <w:rsid w:val="002D0ED1"/>
    <w:rsid w:val="002D3D93"/>
    <w:rsid w:val="002D6919"/>
    <w:rsid w:val="002F2317"/>
    <w:rsid w:val="002F4316"/>
    <w:rsid w:val="002F561D"/>
    <w:rsid w:val="00306B40"/>
    <w:rsid w:val="003153D3"/>
    <w:rsid w:val="0033772C"/>
    <w:rsid w:val="00342E09"/>
    <w:rsid w:val="00350E27"/>
    <w:rsid w:val="00366E08"/>
    <w:rsid w:val="003B3660"/>
    <w:rsid w:val="003E25E0"/>
    <w:rsid w:val="003F102A"/>
    <w:rsid w:val="00403B18"/>
    <w:rsid w:val="00406AC4"/>
    <w:rsid w:val="00445F98"/>
    <w:rsid w:val="0045038B"/>
    <w:rsid w:val="00450BF5"/>
    <w:rsid w:val="0046180B"/>
    <w:rsid w:val="00462079"/>
    <w:rsid w:val="0046661E"/>
    <w:rsid w:val="00473B60"/>
    <w:rsid w:val="00476CE3"/>
    <w:rsid w:val="00485AC8"/>
    <w:rsid w:val="00494105"/>
    <w:rsid w:val="004A7A61"/>
    <w:rsid w:val="004C61E3"/>
    <w:rsid w:val="004C7B5D"/>
    <w:rsid w:val="004D41F8"/>
    <w:rsid w:val="004F7B76"/>
    <w:rsid w:val="005107FC"/>
    <w:rsid w:val="0051526B"/>
    <w:rsid w:val="005265BC"/>
    <w:rsid w:val="00533860"/>
    <w:rsid w:val="005423D7"/>
    <w:rsid w:val="0055175C"/>
    <w:rsid w:val="00552272"/>
    <w:rsid w:val="00560EF2"/>
    <w:rsid w:val="00562C5D"/>
    <w:rsid w:val="00577E33"/>
    <w:rsid w:val="00595580"/>
    <w:rsid w:val="005B5749"/>
    <w:rsid w:val="005E7DE2"/>
    <w:rsid w:val="0060040F"/>
    <w:rsid w:val="00606011"/>
    <w:rsid w:val="00610E06"/>
    <w:rsid w:val="006352B1"/>
    <w:rsid w:val="00646E1A"/>
    <w:rsid w:val="006471E1"/>
    <w:rsid w:val="00653A8E"/>
    <w:rsid w:val="00655ECB"/>
    <w:rsid w:val="00677D38"/>
    <w:rsid w:val="006A1BC9"/>
    <w:rsid w:val="006A3460"/>
    <w:rsid w:val="006D0E0C"/>
    <w:rsid w:val="006E22C0"/>
    <w:rsid w:val="007055D2"/>
    <w:rsid w:val="00710B97"/>
    <w:rsid w:val="00723C5F"/>
    <w:rsid w:val="0074316E"/>
    <w:rsid w:val="007546ED"/>
    <w:rsid w:val="007568CB"/>
    <w:rsid w:val="00760340"/>
    <w:rsid w:val="007608DE"/>
    <w:rsid w:val="0076572E"/>
    <w:rsid w:val="00770E94"/>
    <w:rsid w:val="007A63C6"/>
    <w:rsid w:val="007A7005"/>
    <w:rsid w:val="007B03EC"/>
    <w:rsid w:val="007B0D39"/>
    <w:rsid w:val="007C012F"/>
    <w:rsid w:val="007C2C64"/>
    <w:rsid w:val="007E5C17"/>
    <w:rsid w:val="007E7B17"/>
    <w:rsid w:val="00812137"/>
    <w:rsid w:val="008228C7"/>
    <w:rsid w:val="00822E03"/>
    <w:rsid w:val="0082497B"/>
    <w:rsid w:val="00831FBE"/>
    <w:rsid w:val="00833440"/>
    <w:rsid w:val="00870BA1"/>
    <w:rsid w:val="008720C4"/>
    <w:rsid w:val="00875F48"/>
    <w:rsid w:val="00877512"/>
    <w:rsid w:val="00884A25"/>
    <w:rsid w:val="00886DD6"/>
    <w:rsid w:val="00894429"/>
    <w:rsid w:val="00897B4B"/>
    <w:rsid w:val="008B03BC"/>
    <w:rsid w:val="008C3FFD"/>
    <w:rsid w:val="008D4430"/>
    <w:rsid w:val="008D4F23"/>
    <w:rsid w:val="008E3A70"/>
    <w:rsid w:val="008F5FF7"/>
    <w:rsid w:val="00924675"/>
    <w:rsid w:val="00925238"/>
    <w:rsid w:val="00927AE0"/>
    <w:rsid w:val="00927C75"/>
    <w:rsid w:val="00937667"/>
    <w:rsid w:val="0094769B"/>
    <w:rsid w:val="00947ACF"/>
    <w:rsid w:val="00967CAD"/>
    <w:rsid w:val="009A04B4"/>
    <w:rsid w:val="009A5EE9"/>
    <w:rsid w:val="009E3BCE"/>
    <w:rsid w:val="00A021C4"/>
    <w:rsid w:val="00A261D3"/>
    <w:rsid w:val="00A36551"/>
    <w:rsid w:val="00A4550F"/>
    <w:rsid w:val="00A51F36"/>
    <w:rsid w:val="00A55B94"/>
    <w:rsid w:val="00A56801"/>
    <w:rsid w:val="00A605B2"/>
    <w:rsid w:val="00A62F62"/>
    <w:rsid w:val="00A75A5D"/>
    <w:rsid w:val="00A94AEB"/>
    <w:rsid w:val="00AB2F86"/>
    <w:rsid w:val="00AB709B"/>
    <w:rsid w:val="00AB7647"/>
    <w:rsid w:val="00AC1051"/>
    <w:rsid w:val="00AC3FBA"/>
    <w:rsid w:val="00AD5994"/>
    <w:rsid w:val="00B30F4C"/>
    <w:rsid w:val="00B6179C"/>
    <w:rsid w:val="00B638E0"/>
    <w:rsid w:val="00B86159"/>
    <w:rsid w:val="00B903B7"/>
    <w:rsid w:val="00B96E13"/>
    <w:rsid w:val="00BA33C3"/>
    <w:rsid w:val="00BB2CC1"/>
    <w:rsid w:val="00BB5EF7"/>
    <w:rsid w:val="00BC129D"/>
    <w:rsid w:val="00BD1AC3"/>
    <w:rsid w:val="00BD6319"/>
    <w:rsid w:val="00BE5AC2"/>
    <w:rsid w:val="00C1702B"/>
    <w:rsid w:val="00C305A6"/>
    <w:rsid w:val="00C43C76"/>
    <w:rsid w:val="00C56E8C"/>
    <w:rsid w:val="00C5798B"/>
    <w:rsid w:val="00C661AF"/>
    <w:rsid w:val="00C66498"/>
    <w:rsid w:val="00C9027E"/>
    <w:rsid w:val="00C9245C"/>
    <w:rsid w:val="00CA4CC4"/>
    <w:rsid w:val="00CB2A9C"/>
    <w:rsid w:val="00CB331B"/>
    <w:rsid w:val="00CB48CF"/>
    <w:rsid w:val="00CE6F36"/>
    <w:rsid w:val="00D01D18"/>
    <w:rsid w:val="00D11F00"/>
    <w:rsid w:val="00D12917"/>
    <w:rsid w:val="00D16572"/>
    <w:rsid w:val="00D330F0"/>
    <w:rsid w:val="00D52AE5"/>
    <w:rsid w:val="00D60997"/>
    <w:rsid w:val="00D60E4D"/>
    <w:rsid w:val="00D73AB1"/>
    <w:rsid w:val="00D80C6C"/>
    <w:rsid w:val="00D85A38"/>
    <w:rsid w:val="00DA0EBE"/>
    <w:rsid w:val="00DC5C0B"/>
    <w:rsid w:val="00E07CB3"/>
    <w:rsid w:val="00E12632"/>
    <w:rsid w:val="00E142B2"/>
    <w:rsid w:val="00E31AEA"/>
    <w:rsid w:val="00E37213"/>
    <w:rsid w:val="00E41636"/>
    <w:rsid w:val="00E44B8C"/>
    <w:rsid w:val="00E4574B"/>
    <w:rsid w:val="00E46225"/>
    <w:rsid w:val="00E469F4"/>
    <w:rsid w:val="00E801C2"/>
    <w:rsid w:val="00E829B8"/>
    <w:rsid w:val="00E90513"/>
    <w:rsid w:val="00EA14B3"/>
    <w:rsid w:val="00EC1A60"/>
    <w:rsid w:val="00EC353D"/>
    <w:rsid w:val="00EE46AF"/>
    <w:rsid w:val="00EF284E"/>
    <w:rsid w:val="00EF36F5"/>
    <w:rsid w:val="00F61080"/>
    <w:rsid w:val="00F65829"/>
    <w:rsid w:val="00F92334"/>
    <w:rsid w:val="00F97C67"/>
    <w:rsid w:val="00FB6C1E"/>
    <w:rsid w:val="00FB7D4E"/>
    <w:rsid w:val="00FC0674"/>
    <w:rsid w:val="00FD4912"/>
    <w:rsid w:val="00FE03E8"/>
    <w:rsid w:val="00FE1A45"/>
    <w:rsid w:val="00FE766A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CF5F2"/>
  <w15:chartTrackingRefBased/>
  <w15:docId w15:val="{1AF2F3C4-C048-4795-A6E1-F6B24F0D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styleId="a6">
    <w:name w:val="page number"/>
    <w:basedOn w:val="a0"/>
  </w:style>
  <w:style w:type="paragraph" w:styleId="a7">
    <w:name w:val="Plain Text"/>
    <w:basedOn w:val="a"/>
    <w:link w:val="a8"/>
    <w:rsid w:val="0055175C"/>
    <w:rPr>
      <w:rFonts w:ascii="細明體" w:eastAsia="細明體" w:hAnsi="Courier New"/>
      <w:sz w:val="24"/>
      <w:lang w:val="x-none" w:eastAsia="x-none"/>
    </w:rPr>
  </w:style>
  <w:style w:type="character" w:customStyle="1" w:styleId="a8">
    <w:name w:val="純文字 字元"/>
    <w:link w:val="a7"/>
    <w:rsid w:val="0055175C"/>
    <w:rPr>
      <w:rFonts w:ascii="細明體" w:eastAsia="細明體" w:hAnsi="Courier New"/>
      <w:kern w:val="2"/>
      <w:sz w:val="24"/>
    </w:rPr>
  </w:style>
  <w:style w:type="character" w:customStyle="1" w:styleId="a4">
    <w:name w:val="頁首 字元"/>
    <w:basedOn w:val="a0"/>
    <w:link w:val="a3"/>
    <w:uiPriority w:val="99"/>
    <w:rsid w:val="009A04B4"/>
    <w:rPr>
      <w:rFonts w:eastAsia="標楷體"/>
      <w:kern w:val="2"/>
    </w:rPr>
  </w:style>
  <w:style w:type="paragraph" w:styleId="a9">
    <w:name w:val="List Paragraph"/>
    <w:basedOn w:val="a"/>
    <w:uiPriority w:val="34"/>
    <w:qFormat/>
    <w:rsid w:val="002814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&#28129;&#27743;&#22823;&#23416;&#35531;&#36092;&#21934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ddaf3d4f-3ddb-4d34-ac4a-eb568f5685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24AE73305FD7E428C6CEAE99C485AE9" ma:contentTypeVersion="13" ma:contentTypeDescription="建立新的文件。" ma:contentTypeScope="" ma:versionID="668d11746a7dc55507afd6c2af898ad7">
  <xsd:schema xmlns:xsd="http://www.w3.org/2001/XMLSchema" xmlns:xs="http://www.w3.org/2001/XMLSchema" xmlns:p="http://schemas.microsoft.com/office/2006/metadata/properties" xmlns:ns2="ba754611-9c5b-4b42-9bad-d359fab2c04b" xmlns:ns3="ddaf3d4f-3ddb-4d34-ac4a-eb568f568558" targetNamespace="http://schemas.microsoft.com/office/2006/metadata/properties" ma:root="true" ma:fieldsID="a2b03d2ccecba695468814531a5f8488" ns2:_="" ns3:_="">
    <xsd:import namespace="ba754611-9c5b-4b42-9bad-d359fab2c04b"/>
    <xsd:import namespace="ddaf3d4f-3ddb-4d34-ac4a-eb568f5685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6ec47a1-04ec-4d36-bd46-b8919b032ca4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f3d4f-3ddb-4d34-ac4a-eb568f56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EB31A-1FA4-4236-90AD-8A687A49E5E6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ddaf3d4f-3ddb-4d34-ac4a-eb568f568558"/>
  </ds:schemaRefs>
</ds:datastoreItem>
</file>

<file path=customXml/itemProps2.xml><?xml version="1.0" encoding="utf-8"?>
<ds:datastoreItem xmlns:ds="http://schemas.openxmlformats.org/officeDocument/2006/customXml" ds:itemID="{0D971906-A97B-4B8A-AA91-7E18005CA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54611-9c5b-4b42-9bad-d359fab2c04b"/>
    <ds:schemaRef ds:uri="ddaf3d4f-3ddb-4d34-ac4a-eb568f5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0EA97-47D8-40E8-82E0-9BAB9E4A74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淡江大學請購單</Template>
  <TotalTime>6</TotalTime>
  <Pages>1</Pages>
  <Words>93</Words>
  <Characters>533</Characters>
  <Application>Microsoft Office Word</Application>
  <DocSecurity>0</DocSecurity>
  <Lines>4</Lines>
  <Paragraphs>1</Paragraphs>
  <ScaleCrop>false</ScaleCrop>
  <Company>sad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　 江 　大 　學</dc:title>
  <dc:subject/>
  <dc:creator>joyce</dc:creator>
  <cp:keywords/>
  <cp:lastModifiedBy>巫佩樺</cp:lastModifiedBy>
  <cp:revision>6</cp:revision>
  <cp:lastPrinted>2018-08-07T09:10:00Z</cp:lastPrinted>
  <dcterms:created xsi:type="dcterms:W3CDTF">2024-12-20T01:36:00Z</dcterms:created>
  <dcterms:modified xsi:type="dcterms:W3CDTF">2025-07-03T01:03:00Z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0x010100024AE73305FD7E428C6CEAE99C485AE9</vt:lpwstr>
  </property>
</Properties>
</file>